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1404"/>
        <w:gridCol w:w="1431"/>
      </w:tblGrid>
      <w:tr w:rsidR="008031C5" w:rsidRPr="00606FB3" w:rsidTr="008031C5">
        <w:trPr>
          <w:jc w:val="right"/>
        </w:trPr>
        <w:tc>
          <w:tcPr>
            <w:tcW w:w="1404" w:type="dxa"/>
          </w:tcPr>
          <w:p w:rsidR="008031C5" w:rsidRPr="00606FB3" w:rsidRDefault="008031C5" w:rsidP="0093487A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</w:pPr>
            <w:r w:rsidRPr="00606FB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  <w:t>Código</w:t>
            </w:r>
          </w:p>
        </w:tc>
        <w:tc>
          <w:tcPr>
            <w:tcW w:w="1431" w:type="dxa"/>
          </w:tcPr>
          <w:p w:rsidR="008031C5" w:rsidRPr="00606FB3" w:rsidRDefault="008031C5" w:rsidP="0093487A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</w:pPr>
          </w:p>
        </w:tc>
      </w:tr>
    </w:tbl>
    <w:p w:rsidR="00DD7BEF" w:rsidRPr="00DD7BEF" w:rsidRDefault="00DD7BEF" w:rsidP="00DD7BEF">
      <w:pPr>
        <w:spacing w:before="120" w:after="120"/>
        <w:jc w:val="center"/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</w:pPr>
      <w:r w:rsidRPr="00DD7BEF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XII EXPOSICIÓN DE PRODUCCIONES Y ACTIVIDADES DE INVESTIGACIÓN, EXTENSIÓN DE CARRERAS DE CIENCIAS DE LA SALUD</w:t>
      </w:r>
    </w:p>
    <w:p w:rsidR="00053AD4" w:rsidRPr="008D49C8" w:rsidRDefault="00053AD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  <w:r w:rsidRPr="008D49C8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Facultad de Medicina UNNE</w:t>
      </w:r>
    </w:p>
    <w:p w:rsidR="00053AD4" w:rsidRPr="008D49C8" w:rsidRDefault="0071719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20</w:t>
      </w:r>
      <w:r w:rsidR="00CC4A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 </w:t>
      </w:r>
      <w:r w:rsidR="005C4C9B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y 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21</w:t>
      </w:r>
      <w:r w:rsidR="005C4C9B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 de </w:t>
      </w:r>
      <w:r w:rsidR="00CA1850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octubre de 202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2</w:t>
      </w:r>
    </w:p>
    <w:p w:rsidR="00053AD4" w:rsidRPr="00CF0A80" w:rsidRDefault="00053AD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16"/>
          <w:szCs w:val="16"/>
          <w:lang w:eastAsia="es-AR"/>
        </w:rPr>
      </w:pPr>
    </w:p>
    <w:p w:rsidR="00053AD4" w:rsidRDefault="00053AD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lang w:eastAsia="es-AR"/>
        </w:rPr>
      </w:pPr>
      <w:r>
        <w:rPr>
          <w:rFonts w:ascii="Arial" w:eastAsia="Times New Roman" w:hAnsi="Arial" w:cs="Arial"/>
          <w:b/>
          <w:bCs/>
          <w:color w:val="222222"/>
          <w:lang w:eastAsia="es-AR"/>
        </w:rPr>
        <w:t xml:space="preserve">FORMULARIO DE </w:t>
      </w:r>
      <w:r w:rsidR="005D69A0">
        <w:rPr>
          <w:rFonts w:ascii="Arial" w:eastAsia="Times New Roman" w:hAnsi="Arial" w:cs="Arial"/>
          <w:b/>
          <w:bCs/>
          <w:color w:val="222222"/>
          <w:lang w:eastAsia="es-AR"/>
        </w:rPr>
        <w:t xml:space="preserve">TRABAJO </w:t>
      </w:r>
      <w:r w:rsidR="00DD7BEF">
        <w:rPr>
          <w:rFonts w:ascii="Arial" w:eastAsia="Times New Roman" w:hAnsi="Arial" w:cs="Arial"/>
          <w:b/>
          <w:bCs/>
          <w:color w:val="222222"/>
          <w:lang w:eastAsia="es-AR"/>
        </w:rPr>
        <w:t>DE EXTENSIÒN</w:t>
      </w:r>
    </w:p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Título del trabajo: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conciso e informativo.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bookmarkStart w:id="0" w:name="Texto1"/>
          <w:p w:rsidR="00053AD4" w:rsidRPr="00C7021B" w:rsidRDefault="005D69A0" w:rsidP="00053AD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0"/>
          </w:p>
        </w:tc>
      </w:tr>
    </w:tbl>
    <w:p w:rsidR="005D69A0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Autores: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C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onsignará el apellido, primer nombre e inicial del segundo nombre de todos los autores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,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 número de documento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y correo electrónico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. Se admitirá un máximo de 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6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autores. 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El nombre del autor</w:t>
      </w:r>
      <w:r w:rsidR="00417E1D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-relator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 xml:space="preserve"> deberá </w:t>
      </w:r>
      <w:r w:rsidR="00417E1D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consignarse con la palabra “relator”, entre paréntesis, al final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1808"/>
        <w:gridCol w:w="2709"/>
      </w:tblGrid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 w:rsidRPr="00C7021B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Apellido y Nombres</w:t>
            </w:r>
          </w:p>
        </w:tc>
        <w:tc>
          <w:tcPr>
            <w:tcW w:w="1808" w:type="dxa"/>
            <w:shd w:val="clear" w:color="auto" w:fill="auto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 w:rsidRPr="00C7021B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Nro Documento</w:t>
            </w:r>
          </w:p>
        </w:tc>
        <w:tc>
          <w:tcPr>
            <w:tcW w:w="2709" w:type="dxa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Correo Electrónico</w:t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"/>
          </w:p>
        </w:tc>
        <w:bookmarkStart w:id="2" w:name="Texto3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3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2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3" w:name="Texto25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3"/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4"/>
          </w:p>
        </w:tc>
        <w:bookmarkStart w:id="5" w:name="Texto5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5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6"/>
          </w:p>
        </w:tc>
        <w:bookmarkStart w:id="7" w:name="Texto7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7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tabs>
                <w:tab w:val="left" w:pos="3351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8"/>
          </w:p>
        </w:tc>
        <w:bookmarkStart w:id="9" w:name="Texto9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9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0" w:name="Texto10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0"/>
          </w:p>
        </w:tc>
        <w:bookmarkStart w:id="11" w:name="Texto11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1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1808" w:type="dxa"/>
            <w:shd w:val="clear" w:color="auto" w:fill="auto"/>
          </w:tcPr>
          <w:p w:rsidR="005C4C9B" w:rsidRPr="00C7021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2709" w:type="dxa"/>
          </w:tcPr>
          <w:p w:rsidR="005C4C9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FE7C2D" w:rsidRPr="00C7021B" w:rsidTr="00056A61">
        <w:tc>
          <w:tcPr>
            <w:tcW w:w="4537" w:type="dxa"/>
            <w:shd w:val="clear" w:color="auto" w:fill="auto"/>
          </w:tcPr>
          <w:p w:rsidR="00FE7C2D" w:rsidRPr="00C7021B" w:rsidRDefault="00FE7C2D" w:rsidP="00056A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1808" w:type="dxa"/>
            <w:shd w:val="clear" w:color="auto" w:fill="auto"/>
          </w:tcPr>
          <w:p w:rsidR="00FE7C2D" w:rsidRPr="00C7021B" w:rsidRDefault="00FE7C2D" w:rsidP="00056A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2709" w:type="dxa"/>
          </w:tcPr>
          <w:p w:rsidR="00FE7C2D" w:rsidRDefault="00FE7C2D" w:rsidP="00056A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DD7BEF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Unidad Académica/Facultad</w:t>
      </w:r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proofErr w:type="gramStart"/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de</w:t>
      </w:r>
      <w:proofErr w:type="gramEnd"/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realización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2" w:name="Texto12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2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DD7BEF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Departamento/Area/Laboratorio/Càtedra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3" w:name="Texto13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3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FE7C2D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Texto</w:t>
      </w:r>
      <w:r w:rsidR="00F45023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:</w:t>
      </w:r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Podrá anexar 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>gráficos, cuadros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e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>imágenes en caso de necesitar y no poder insertar en el cuadro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bookmarkStart w:id="14" w:name="Texto19"/>
          <w:p w:rsidR="00053AD4" w:rsidRPr="00BF15A8" w:rsidRDefault="005578A3" w:rsidP="00BF15A8">
            <w:pPr>
              <w:spacing w:after="0"/>
              <w:jc w:val="both"/>
              <w:rPr>
                <w:rFonts w:ascii="Arial" w:eastAsia="Times New Roman" w:hAnsi="Arial" w:cs="Arial"/>
                <w:color w:val="222222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230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separate"/>
            </w:r>
            <w:bookmarkStart w:id="15" w:name="_GoBack"/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bookmarkEnd w:id="15"/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end"/>
            </w:r>
            <w:bookmarkEnd w:id="14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es-AR"/>
        </w:rPr>
      </w:pPr>
    </w:p>
    <w:p w:rsidR="00607D77" w:rsidRPr="00607D77" w:rsidRDefault="00607D77" w:rsidP="00607D77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Una vez completado el formulario debe ser enviado a </w:t>
      </w:r>
      <w:hyperlink r:id="rId8" w:history="1">
        <w:r w:rsidR="00FE7C2D" w:rsidRPr="00AA5138">
          <w:rPr>
            <w:rStyle w:val="Hipervnculo"/>
            <w:rFonts w:ascii="Arial" w:hAnsi="Arial" w:cs="Arial"/>
            <w:sz w:val="20"/>
            <w:szCs w:val="20"/>
          </w:rPr>
          <w:t>jornadasextension@med.unne.edu.ar</w:t>
        </w:r>
      </w:hyperlink>
      <w:r>
        <w:rPr>
          <w:rFonts w:ascii="Arial" w:hAnsi="Arial" w:cs="Arial"/>
          <w:sz w:val="20"/>
          <w:szCs w:val="20"/>
        </w:rPr>
        <w:t xml:space="preserve">, solicitando </w:t>
      </w:r>
      <w:r w:rsidR="00C44273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confirmación de recepción</w:t>
      </w:r>
      <w:r w:rsidR="00C44273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, que servirá como único comprobante de entrega.</w:t>
      </w:r>
      <w:r w:rsidRPr="00607D77">
        <w:rPr>
          <w:rFonts w:ascii="Arial" w:hAnsi="Arial" w:cs="Arial"/>
          <w:sz w:val="20"/>
          <w:szCs w:val="20"/>
        </w:rPr>
        <w:t xml:space="preserve"> </w:t>
      </w:r>
    </w:p>
    <w:sectPr w:rsidR="00607D77" w:rsidRPr="00607D77" w:rsidSect="00053AD4">
      <w:headerReference w:type="default" r:id="rId9"/>
      <w:pgSz w:w="12240" w:h="15840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3F4" w:rsidRDefault="005103F4" w:rsidP="00053AD4">
      <w:pPr>
        <w:spacing w:after="0" w:line="240" w:lineRule="auto"/>
      </w:pPr>
      <w:r>
        <w:separator/>
      </w:r>
    </w:p>
  </w:endnote>
  <w:endnote w:type="continuationSeparator" w:id="0">
    <w:p w:rsidR="005103F4" w:rsidRDefault="005103F4" w:rsidP="00053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3F4" w:rsidRDefault="005103F4" w:rsidP="00053AD4">
      <w:pPr>
        <w:spacing w:after="0" w:line="240" w:lineRule="auto"/>
      </w:pPr>
      <w:r>
        <w:separator/>
      </w:r>
    </w:p>
  </w:footnote>
  <w:footnote w:type="continuationSeparator" w:id="0">
    <w:p w:rsidR="005103F4" w:rsidRDefault="005103F4" w:rsidP="00053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47" w:type="dxa"/>
      <w:jc w:val="center"/>
      <w:tblInd w:w="175" w:type="dxa"/>
      <w:tblLook w:val="04A0" w:firstRow="1" w:lastRow="0" w:firstColumn="1" w:lastColumn="0" w:noHBand="0" w:noVBand="1"/>
    </w:tblPr>
    <w:tblGrid>
      <w:gridCol w:w="3373"/>
      <w:gridCol w:w="2122"/>
      <w:gridCol w:w="3452"/>
    </w:tblGrid>
    <w:tr w:rsidR="00401D01" w:rsidTr="00401D01">
      <w:trPr>
        <w:jc w:val="center"/>
      </w:trPr>
      <w:tc>
        <w:tcPr>
          <w:tcW w:w="3373" w:type="dxa"/>
          <w:shd w:val="clear" w:color="auto" w:fill="auto"/>
        </w:tcPr>
        <w:p w:rsidR="00401D01" w:rsidRDefault="00401D01" w:rsidP="00F21869">
          <w:pPr>
            <w:pStyle w:val="Encabezado"/>
            <w:tabs>
              <w:tab w:val="left" w:pos="6885"/>
            </w:tabs>
            <w:rPr>
              <w:noProof/>
            </w:rPr>
          </w:pPr>
          <w:r>
            <w:rPr>
              <w:noProof/>
              <w:lang w:eastAsia="es-AR"/>
            </w:rPr>
            <w:drawing>
              <wp:inline distT="0" distB="0" distL="0" distR="0" wp14:anchorId="73C129C6" wp14:editId="546C7F26">
                <wp:extent cx="1188720" cy="836930"/>
                <wp:effectExtent l="0" t="0" r="0" b="1270"/>
                <wp:docPr id="7" name="Imagen 7" descr="LOGOS-FDM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S-FDM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2" w:type="dxa"/>
          <w:shd w:val="clear" w:color="auto" w:fill="auto"/>
        </w:tcPr>
        <w:p w:rsidR="00401D01" w:rsidRDefault="00401D01" w:rsidP="00F21869">
          <w:pPr>
            <w:pStyle w:val="Encabezado"/>
            <w:tabs>
              <w:tab w:val="left" w:pos="6885"/>
            </w:tabs>
            <w:jc w:val="center"/>
            <w:rPr>
              <w:noProof/>
            </w:rPr>
          </w:pPr>
          <w:r>
            <w:rPr>
              <w:noProof/>
              <w:lang w:eastAsia="es-AR"/>
            </w:rPr>
            <w:drawing>
              <wp:inline distT="0" distB="0" distL="0" distR="0" wp14:anchorId="6156B623" wp14:editId="569634AE">
                <wp:extent cx="1076325" cy="759460"/>
                <wp:effectExtent l="0" t="0" r="9525" b="2540"/>
                <wp:docPr id="4" name="Imagen 4" descr="LOGOS-FDM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 descr="LOGOS-FDM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2" w:type="dxa"/>
        </w:tcPr>
        <w:p w:rsidR="00401D01" w:rsidRDefault="00401D01" w:rsidP="00F21869">
          <w:pPr>
            <w:pStyle w:val="Encabezado"/>
            <w:tabs>
              <w:tab w:val="left" w:pos="6885"/>
            </w:tabs>
            <w:jc w:val="right"/>
          </w:pPr>
          <w:r>
            <w:rPr>
              <w:noProof/>
              <w:lang w:eastAsia="es-AR"/>
            </w:rPr>
            <w:drawing>
              <wp:inline distT="0" distB="0" distL="0" distR="0" wp14:anchorId="5B6FDA7D" wp14:editId="6D1DE119">
                <wp:extent cx="1188720" cy="710565"/>
                <wp:effectExtent l="0" t="0" r="0" b="0"/>
                <wp:docPr id="1" name="Imagen 1" descr="logo malvinas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malvinas 20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17194" w:rsidRPr="00053AD4" w:rsidRDefault="00717194" w:rsidP="00053AD4">
    <w:pPr>
      <w:pStyle w:val="Encabezado"/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ocumentProtection w:edit="forms" w:enforcement="1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AEC"/>
    <w:rsid w:val="00017E87"/>
    <w:rsid w:val="000204EA"/>
    <w:rsid w:val="00053AD4"/>
    <w:rsid w:val="000750AA"/>
    <w:rsid w:val="00084BE3"/>
    <w:rsid w:val="00092004"/>
    <w:rsid w:val="000C4915"/>
    <w:rsid w:val="001377BC"/>
    <w:rsid w:val="00160DB3"/>
    <w:rsid w:val="00190E89"/>
    <w:rsid w:val="001A0879"/>
    <w:rsid w:val="001B2B7C"/>
    <w:rsid w:val="002254D8"/>
    <w:rsid w:val="00226263"/>
    <w:rsid w:val="00243680"/>
    <w:rsid w:val="0025796C"/>
    <w:rsid w:val="00286047"/>
    <w:rsid w:val="002E570A"/>
    <w:rsid w:val="00331ABC"/>
    <w:rsid w:val="0034005B"/>
    <w:rsid w:val="0038098F"/>
    <w:rsid w:val="003C3254"/>
    <w:rsid w:val="00401D01"/>
    <w:rsid w:val="0041262D"/>
    <w:rsid w:val="00417E1D"/>
    <w:rsid w:val="004245DF"/>
    <w:rsid w:val="00443D14"/>
    <w:rsid w:val="00453B7B"/>
    <w:rsid w:val="004765FE"/>
    <w:rsid w:val="004E2314"/>
    <w:rsid w:val="004F0908"/>
    <w:rsid w:val="005103F4"/>
    <w:rsid w:val="00511602"/>
    <w:rsid w:val="00530BED"/>
    <w:rsid w:val="00535CD8"/>
    <w:rsid w:val="005578A3"/>
    <w:rsid w:val="005B3521"/>
    <w:rsid w:val="005C4C9B"/>
    <w:rsid w:val="005D69A0"/>
    <w:rsid w:val="00606FB3"/>
    <w:rsid w:val="00607D77"/>
    <w:rsid w:val="00632F86"/>
    <w:rsid w:val="0063554A"/>
    <w:rsid w:val="006373C3"/>
    <w:rsid w:val="00644834"/>
    <w:rsid w:val="0068375F"/>
    <w:rsid w:val="00717194"/>
    <w:rsid w:val="0073645C"/>
    <w:rsid w:val="007524B8"/>
    <w:rsid w:val="007812DC"/>
    <w:rsid w:val="008031C5"/>
    <w:rsid w:val="00824B6B"/>
    <w:rsid w:val="00831F71"/>
    <w:rsid w:val="008322A5"/>
    <w:rsid w:val="00832AEC"/>
    <w:rsid w:val="00852C3F"/>
    <w:rsid w:val="00895834"/>
    <w:rsid w:val="008A1017"/>
    <w:rsid w:val="008B46DE"/>
    <w:rsid w:val="00957F8A"/>
    <w:rsid w:val="00A02550"/>
    <w:rsid w:val="00A034BA"/>
    <w:rsid w:val="00A378C5"/>
    <w:rsid w:val="00A67C96"/>
    <w:rsid w:val="00A71104"/>
    <w:rsid w:val="00AA3942"/>
    <w:rsid w:val="00AA6505"/>
    <w:rsid w:val="00AE7483"/>
    <w:rsid w:val="00B1459C"/>
    <w:rsid w:val="00B26509"/>
    <w:rsid w:val="00B30B4C"/>
    <w:rsid w:val="00BC3E87"/>
    <w:rsid w:val="00BE26C9"/>
    <w:rsid w:val="00BF15A8"/>
    <w:rsid w:val="00C44273"/>
    <w:rsid w:val="00C660DD"/>
    <w:rsid w:val="00C70587"/>
    <w:rsid w:val="00C738C5"/>
    <w:rsid w:val="00C83ADB"/>
    <w:rsid w:val="00CA1850"/>
    <w:rsid w:val="00CA7142"/>
    <w:rsid w:val="00CC4A41"/>
    <w:rsid w:val="00D56918"/>
    <w:rsid w:val="00D82170"/>
    <w:rsid w:val="00DA07B3"/>
    <w:rsid w:val="00DD7BEF"/>
    <w:rsid w:val="00E31117"/>
    <w:rsid w:val="00F45023"/>
    <w:rsid w:val="00FE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uiPriority="35" w:qFormat="1"/>
    <w:lsdException w:name="table of figure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itle" w:locked="0" w:semiHidden="0" w:uiPriority="10" w:unhideWhenUsed="0" w:qFormat="1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locked="0" w:semiHidden="0" w:uiPriority="22" w:unhideWhenUsed="0" w:qFormat="1"/>
    <w:lsdException w:name="Emphasis" w:semiHidden="0" w:uiPriority="20" w:unhideWhenUsed="0" w:qFormat="1"/>
    <w:lsdException w:name="Document Map" w:locked="0"/>
    <w:lsdException w:name="Plain Text" w:locked="0"/>
    <w:lsdException w:name="HTML Top of Form" w:locked="0"/>
    <w:lsdException w:name="HTML Bottom of Form" w:locked="0"/>
    <w:lsdException w:name="Normal (Web)" w:locked="0"/>
    <w:lsdException w:name="HTML Keyboard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Normal">
    <w:name w:val="Normal"/>
    <w:qFormat/>
    <w:rsid w:val="00053A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53AD4"/>
  </w:style>
  <w:style w:type="paragraph" w:styleId="Piedepgina">
    <w:name w:val="footer"/>
    <w:basedOn w:val="Normal"/>
    <w:link w:val="PiedepginaCar"/>
    <w:uiPriority w:val="99"/>
    <w:unhideWhenUs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3AD4"/>
  </w:style>
  <w:style w:type="paragraph" w:styleId="Textodeglobo">
    <w:name w:val="Balloon Text"/>
    <w:basedOn w:val="Normal"/>
    <w:link w:val="TextodegloboCar"/>
    <w:uiPriority w:val="99"/>
    <w:semiHidden/>
    <w:unhideWhenUsed/>
    <w:rsid w:val="00053AD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AD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53AD4"/>
    <w:rPr>
      <w:color w:val="808080"/>
    </w:rPr>
  </w:style>
  <w:style w:type="character" w:customStyle="1" w:styleId="Estilo1">
    <w:name w:val="Estilo1"/>
    <w:basedOn w:val="Fuentedeprrafopredeter"/>
    <w:uiPriority w:val="1"/>
    <w:locked/>
    <w:rsid w:val="00053AD4"/>
    <w:rPr>
      <w:rFonts w:ascii="Arial" w:hAnsi="Arial"/>
      <w:sz w:val="18"/>
    </w:rPr>
  </w:style>
  <w:style w:type="character" w:customStyle="1" w:styleId="Estilo2">
    <w:name w:val="Estilo2"/>
    <w:basedOn w:val="Estilo1"/>
    <w:uiPriority w:val="1"/>
    <w:locked/>
    <w:rsid w:val="00A71104"/>
    <w:rPr>
      <w:rFonts w:ascii="Arial" w:hAnsi="Arial"/>
      <w:sz w:val="22"/>
    </w:rPr>
  </w:style>
  <w:style w:type="table" w:styleId="Tablaconcuadrcula">
    <w:name w:val="Table Grid"/>
    <w:basedOn w:val="Tablanormal"/>
    <w:uiPriority w:val="59"/>
    <w:locked/>
    <w:rsid w:val="0034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D69A0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locked/>
    <w:rsid w:val="00607D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uiPriority="35" w:qFormat="1"/>
    <w:lsdException w:name="table of figure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itle" w:locked="0" w:semiHidden="0" w:uiPriority="10" w:unhideWhenUsed="0" w:qFormat="1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locked="0" w:semiHidden="0" w:uiPriority="22" w:unhideWhenUsed="0" w:qFormat="1"/>
    <w:lsdException w:name="Emphasis" w:semiHidden="0" w:uiPriority="20" w:unhideWhenUsed="0" w:qFormat="1"/>
    <w:lsdException w:name="Document Map" w:locked="0"/>
    <w:lsdException w:name="Plain Text" w:locked="0"/>
    <w:lsdException w:name="HTML Top of Form" w:locked="0"/>
    <w:lsdException w:name="HTML Bottom of Form" w:locked="0"/>
    <w:lsdException w:name="Normal (Web)" w:locked="0"/>
    <w:lsdException w:name="HTML Keyboard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Normal">
    <w:name w:val="Normal"/>
    <w:qFormat/>
    <w:rsid w:val="00053A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53AD4"/>
  </w:style>
  <w:style w:type="paragraph" w:styleId="Piedepgina">
    <w:name w:val="footer"/>
    <w:basedOn w:val="Normal"/>
    <w:link w:val="PiedepginaCar"/>
    <w:uiPriority w:val="99"/>
    <w:unhideWhenUs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3AD4"/>
  </w:style>
  <w:style w:type="paragraph" w:styleId="Textodeglobo">
    <w:name w:val="Balloon Text"/>
    <w:basedOn w:val="Normal"/>
    <w:link w:val="TextodegloboCar"/>
    <w:uiPriority w:val="99"/>
    <w:semiHidden/>
    <w:unhideWhenUsed/>
    <w:rsid w:val="00053AD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AD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53AD4"/>
    <w:rPr>
      <w:color w:val="808080"/>
    </w:rPr>
  </w:style>
  <w:style w:type="character" w:customStyle="1" w:styleId="Estilo1">
    <w:name w:val="Estilo1"/>
    <w:basedOn w:val="Fuentedeprrafopredeter"/>
    <w:uiPriority w:val="1"/>
    <w:locked/>
    <w:rsid w:val="00053AD4"/>
    <w:rPr>
      <w:rFonts w:ascii="Arial" w:hAnsi="Arial"/>
      <w:sz w:val="18"/>
    </w:rPr>
  </w:style>
  <w:style w:type="character" w:customStyle="1" w:styleId="Estilo2">
    <w:name w:val="Estilo2"/>
    <w:basedOn w:val="Estilo1"/>
    <w:uiPriority w:val="1"/>
    <w:locked/>
    <w:rsid w:val="00A71104"/>
    <w:rPr>
      <w:rFonts w:ascii="Arial" w:hAnsi="Arial"/>
      <w:sz w:val="22"/>
    </w:rPr>
  </w:style>
  <w:style w:type="table" w:styleId="Tablaconcuadrcula">
    <w:name w:val="Table Grid"/>
    <w:basedOn w:val="Tablanormal"/>
    <w:uiPriority w:val="59"/>
    <w:locked/>
    <w:rsid w:val="0034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D69A0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locked/>
    <w:rsid w:val="00607D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6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nadasextension@med.unne.edu.a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jornada2017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AB7C0-F25B-41BD-A3AF-35330319C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jornada2017</Template>
  <TotalTime>275</TotalTime>
  <Pages>1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26</cp:revision>
  <cp:lastPrinted>2020-09-23T12:45:00Z</cp:lastPrinted>
  <dcterms:created xsi:type="dcterms:W3CDTF">2019-06-21T10:57:00Z</dcterms:created>
  <dcterms:modified xsi:type="dcterms:W3CDTF">2022-09-08T11:11:00Z</dcterms:modified>
</cp:coreProperties>
</file>